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9" w:after="0" w:line="240" w:lineRule="auto"/>
        <w:ind w:left="16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14.408246pt;height:48.6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8" w:after="0" w:line="303" w:lineRule="exact"/>
        <w:ind w:left="139" w:right="-20"/>
        <w:jc w:val="left"/>
        <w:tabs>
          <w:tab w:pos="556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314.429993pt;margin-top:-1.140103pt;width:230.49pt;height:26.56pt;mso-position-horizontal-relative:page;mso-position-vertical-relative:paragraph;z-index:-156" coordorigin="6289,-23" coordsize="4610,531">
            <v:group style="position:absolute;left:6299;top:-13;width:4590;height:12" coordorigin="6299,-13" coordsize="4590,12">
              <v:shape style="position:absolute;left:6299;top:-13;width:4590;height:12" coordorigin="6299,-13" coordsize="4590,12" path="m6299,-1l10888,-1,10888,-13,6299,-13,6299,-1xe" filled="t" fillcolor="#D9D9D9" stroked="f">
                <v:path arrowok="t"/>
                <v:fill/>
              </v:shape>
            </v:group>
            <v:group style="position:absolute;left:6299;top:-1;width:4590;height:250" coordorigin="6299,-1" coordsize="4590,250">
              <v:shape style="position:absolute;left:6299;top:-1;width:4590;height:250" coordorigin="6299,-1" coordsize="4590,250" path="m6299,249l10888,249,10888,-1,6299,-1,6299,249e" filled="t" fillcolor="#D9D9D9" stroked="f">
                <v:path arrowok="t"/>
                <v:fill/>
              </v:shape>
            </v:group>
            <v:group style="position:absolute;left:6299;top:249;width:4590;height:250" coordorigin="6299,249" coordsize="4590,250">
              <v:shape style="position:absolute;left:6299;top:249;width:4590;height:250" coordorigin="6299,249" coordsize="4590,250" path="m6299,498l10888,498,10888,249,6299,249,6299,498e" filled="t" fillcolor="#D9D9D9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7"/>
        </w:rPr>
        <w:t>Dec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-7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7"/>
        </w:rPr>
        <w:t>b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  <w:position w:val="-7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7"/>
        </w:rPr>
        <w:t>att</w:t>
      </w:r>
      <w:r>
        <w:rPr>
          <w:rFonts w:ascii="Arial" w:hAnsi="Arial" w:cs="Arial" w:eastAsia="Arial"/>
          <w:sz w:val="20"/>
          <w:szCs w:val="20"/>
          <w:spacing w:val="-8"/>
          <w:w w:val="100"/>
          <w:b/>
          <w:bCs/>
          <w:position w:val="-7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7"/>
        </w:rPr>
        <w:t>für</w:t>
      </w:r>
      <w:r>
        <w:rPr>
          <w:rFonts w:ascii="Arial" w:hAnsi="Arial" w:cs="Arial" w:eastAsia="Arial"/>
          <w:sz w:val="20"/>
          <w:szCs w:val="20"/>
          <w:spacing w:val="-4"/>
          <w:w w:val="100"/>
          <w:b/>
          <w:bCs/>
          <w:position w:val="-7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7"/>
        </w:rPr>
        <w:t>die</w:t>
      </w:r>
      <w:r>
        <w:rPr>
          <w:rFonts w:ascii="Arial" w:hAnsi="Arial" w:cs="Arial" w:eastAsia="Arial"/>
          <w:sz w:val="20"/>
          <w:szCs w:val="20"/>
          <w:spacing w:val="-3"/>
          <w:w w:val="100"/>
          <w:b/>
          <w:bCs/>
          <w:position w:val="-7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  <w:position w:val="-7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7"/>
        </w:rPr>
        <w:t>ep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-7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-7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-7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7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7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Bi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6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6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e</w:t>
      </w:r>
      <w:r>
        <w:rPr>
          <w:rFonts w:ascii="Arial" w:hAnsi="Arial" w:cs="Arial" w:eastAsia="Arial"/>
          <w:sz w:val="20"/>
          <w:szCs w:val="20"/>
          <w:spacing w:val="-4"/>
          <w:w w:val="100"/>
          <w:b/>
          <w:bCs/>
          <w:position w:val="6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bea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6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6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en</w:t>
      </w:r>
      <w:r>
        <w:rPr>
          <w:rFonts w:ascii="Arial" w:hAnsi="Arial" w:cs="Arial" w:eastAsia="Arial"/>
          <w:sz w:val="20"/>
          <w:szCs w:val="20"/>
          <w:spacing w:val="-7"/>
          <w:w w:val="100"/>
          <w:b/>
          <w:bCs/>
          <w:position w:val="6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6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ie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  <w:position w:val="6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die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6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6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  <w:position w:val="6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malen</w:t>
      </w:r>
      <w:r>
        <w:rPr>
          <w:rFonts w:ascii="Arial" w:hAnsi="Arial" w:cs="Arial" w:eastAsia="Arial"/>
          <w:sz w:val="20"/>
          <w:szCs w:val="20"/>
          <w:spacing w:val="-8"/>
          <w:w w:val="100"/>
          <w:b/>
          <w:bCs/>
          <w:position w:val="6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6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nd</w:t>
      </w:r>
      <w:r>
        <w:rPr>
          <w:rFonts w:ascii="Arial" w:hAnsi="Arial" w:cs="Arial" w:eastAsia="Arial"/>
          <w:sz w:val="20"/>
          <w:szCs w:val="20"/>
          <w:spacing w:val="-4"/>
          <w:w w:val="100"/>
          <w:b/>
          <w:bCs/>
          <w:position w:val="6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in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6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altl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  <w:position w:val="6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6"/>
        </w:rPr>
        <w:t>chen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0" w:after="0" w:line="157" w:lineRule="exact"/>
        <w:ind w:left="5579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1"/>
        </w:rPr>
        <w:t>Hin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1"/>
        </w:rPr>
        <w:t>w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1"/>
        </w:rPr>
        <w:t>ei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1"/>
        </w:rPr>
        <w:t>e</w:t>
      </w:r>
      <w:r>
        <w:rPr>
          <w:rFonts w:ascii="Arial" w:hAnsi="Arial" w:cs="Arial" w:eastAsia="Arial"/>
          <w:sz w:val="20"/>
          <w:szCs w:val="20"/>
          <w:spacing w:val="-9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1"/>
        </w:rPr>
        <w:t>zur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1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1"/>
        </w:rPr>
        <w:t>stellu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1"/>
        </w:rPr>
        <w:t>g</w:t>
      </w:r>
      <w:r>
        <w:rPr>
          <w:rFonts w:ascii="Arial" w:hAnsi="Arial" w:cs="Arial" w:eastAsia="Arial"/>
          <w:sz w:val="20"/>
          <w:szCs w:val="20"/>
          <w:spacing w:val="-10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  <w:b/>
          <w:bCs/>
          <w:position w:val="1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1"/>
        </w:rPr>
        <w:t>er</w:t>
      </w:r>
      <w:r>
        <w:rPr>
          <w:rFonts w:ascii="Arial" w:hAnsi="Arial" w:cs="Arial" w:eastAsia="Arial"/>
          <w:sz w:val="20"/>
          <w:szCs w:val="20"/>
          <w:spacing w:val="-4"/>
          <w:w w:val="100"/>
          <w:b/>
          <w:bCs/>
          <w:position w:val="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1"/>
        </w:rPr>
        <w:t>Rep</w:t>
      </w:r>
      <w:r>
        <w:rPr>
          <w:rFonts w:ascii="Arial" w:hAnsi="Arial" w:cs="Arial" w:eastAsia="Arial"/>
          <w:sz w:val="20"/>
          <w:szCs w:val="20"/>
          <w:spacing w:val="3"/>
          <w:w w:val="100"/>
          <w:b/>
          <w:bCs/>
          <w:position w:val="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1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1"/>
        </w:rPr>
        <w:t>e.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1" w:right="-20"/>
        <w:jc w:val="left"/>
        <w:tabs>
          <w:tab w:pos="3840" w:val="left"/>
          <w:tab w:pos="4580" w:val="left"/>
          <w:tab w:pos="562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214.850006pt;margin-top:1.09989pt;width:9.24pt;height:9.24pt;mso-position-horizontal-relative:page;mso-position-vertical-relative:paragraph;z-index:-155" coordorigin="4297,22" coordsize="185,185">
            <v:shape style="position:absolute;left:4297;top:22;width:185;height:185" coordorigin="4297,22" coordsize="185,185" path="m4297,207l4482,207,4482,22,4297,22,4297,207xe" filled="f" stroked="t" strokeweight=".72pt" strokecolor="#000000">
              <v:path arrowok="t"/>
            </v:shape>
          </v:group>
          <w10:wrap type="none"/>
        </w:pict>
      </w:r>
      <w:r>
        <w:rPr/>
        <w:pict>
          <v:group style="position:absolute;margin-left:252.529999pt;margin-top:1.09989pt;width:9.24pt;height:9.24pt;mso-position-horizontal-relative:page;mso-position-vertical-relative:paragraph;z-index:-154" coordorigin="5051,22" coordsize="185,185">
            <v:shape style="position:absolute;left:5051;top:22;width:185;height:185" coordorigin="5051,22" coordsize="185,185" path="m5051,207l5235,207,5235,22,5051,22,5051,207xe" filled="f" stroked="t" strokeweight=".7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ü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ungsteilne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h</w:t>
      </w:r>
      <w:r>
        <w:rPr>
          <w:rFonts w:ascii="Arial" w:hAnsi="Arial" w:cs="Arial" w:eastAsia="Arial"/>
          <w:sz w:val="20"/>
          <w:szCs w:val="20"/>
          <w:spacing w:val="3"/>
          <w:w w:val="100"/>
          <w:b/>
          <w:bCs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er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Herr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sbildungsbe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eb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81" w:lineRule="exact"/>
        <w:ind w:left="25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45.360001pt;margin-top:-1.256079pt;width:234.29pt;height:.1pt;mso-position-horizontal-relative:page;mso-position-vertical-relative:paragraph;z-index:-153" coordorigin="907,-25" coordsize="4686,2">
            <v:shape style="position:absolute;left:907;top:-25;width:4686;height:2" coordorigin="907,-25" coordsize="4686,0" path="m907,-25l5593,-25e" filled="f" stroked="t" strokeweight=".580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me,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V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me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40" w:after="0" w:line="181" w:lineRule="exact"/>
        <w:ind w:left="25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45.360001pt;margin-top:.743894pt;width:234.29pt;height:.1pt;mso-position-horizontal-relative:page;mso-position-vertical-relative:paragraph;z-index:-152" coordorigin="907,15" coordsize="4686,2">
            <v:shape style="position:absolute;left:907;top:15;width:4686;height:2" coordorigin="907,15" coordsize="4686,0" path="m907,15l5593,15e" filled="f" stroked="t" strokeweight=".580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ße,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H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u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u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m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m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40" w:after="0" w:line="181" w:lineRule="exact"/>
        <w:ind w:left="259" w:right="-20"/>
        <w:jc w:val="left"/>
        <w:tabs>
          <w:tab w:pos="1780" w:val="left"/>
        </w:tabs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45.360001pt;margin-top:.623928pt;width:62.664pt;height:.1pt;mso-position-horizontal-relative:page;mso-position-vertical-relative:paragraph;z-index:-151" coordorigin="907,12" coordsize="1253,2">
            <v:shape style="position:absolute;left:907;top:12;width:1253;height:2" coordorigin="907,12" coordsize="1253,0" path="m907,12l2160,12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121.82pt;margin-top:.623928pt;width:157.82pt;height:.1pt;mso-position-horizontal-relative:page;mso-position-vertical-relative:paragraph;z-index:-150" coordorigin="2436,12" coordsize="3156,2">
            <v:shape style="position:absolute;left:2436;top:12;width:3156;height:2" coordorigin="2436,12" coordsize="3156,0" path="m2436,12l5593,12e" filled="f" stroked="t" strokeweight=".580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P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Z</w:t>
        <w:tab/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720" w:right="900"/>
        </w:sectPr>
      </w:pPr>
      <w:rPr/>
    </w:p>
    <w:p>
      <w:pPr>
        <w:spacing w:before="40" w:after="0" w:line="240" w:lineRule="auto"/>
        <w:ind w:left="259" w:right="-64"/>
        <w:jc w:val="left"/>
        <w:tabs>
          <w:tab w:pos="1780" w:val="left"/>
        </w:tabs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45.360001pt;margin-top:.743923pt;width:62.664pt;height:.1pt;mso-position-horizontal-relative:page;mso-position-vertical-relative:paragraph;z-index:-149" coordorigin="907,15" coordsize="1253,2">
            <v:shape style="position:absolute;left:907;top:15;width:1253;height:2" coordorigin="907,15" coordsize="1253,0" path="m907,15l2160,15e" filled="f" stroked="t" strokeweight=".58001pt" strokecolor="#000000">
              <v:path arrowok="t"/>
            </v:shape>
          </v:group>
          <w10:wrap type="none"/>
        </w:pict>
      </w:r>
      <w:r>
        <w:rPr/>
        <w:pict>
          <v:group style="position:absolute;margin-left:121.82pt;margin-top:.743923pt;width:157.82pt;height:.1pt;mso-position-horizontal-relative:page;mso-position-vertical-relative:paragraph;z-index:-148" coordorigin="2436,15" coordsize="3156,2">
            <v:shape style="position:absolute;left:2436;top:15;width:3156;height:2" coordorigin="2436,15" coordsize="3156,0" path="m2436,15l5593,15e" filled="f" stroked="t" strokeweight=".58001pt" strokecolor="#000000">
              <v:path arrowok="t"/>
            </v:shape>
          </v:group>
          <w10:wrap type="none"/>
        </w:pict>
      </w:r>
      <w:r>
        <w:rPr/>
        <w:pict>
          <v:group style="position:absolute;margin-left:321.170013pt;margin-top:2.063938pt;width:224.81pt;height:.1pt;mso-position-horizontal-relative:page;mso-position-vertical-relative:paragraph;z-index:-145" coordorigin="6423,41" coordsize="4496,2">
            <v:shape style="position:absolute;left:6423;top:41;width:4496;height:2" coordorigin="6423,41" coordsize="4496,0" path="m6423,41l10920,41e" filled="f" stroked="t" strokeweight=".579980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G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b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u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s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a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-3"/>
          <w:w w:val="100"/>
        </w:rPr>
        <w:t>u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m</w:t>
        <w:tab/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G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b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u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t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s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o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t</w:t>
      </w:r>
    </w:p>
    <w:p>
      <w:pPr>
        <w:spacing w:before="66" w:after="0" w:line="181" w:lineRule="exact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br w:type="column"/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me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u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h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f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2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u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b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il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u</w:t>
      </w:r>
      <w:r>
        <w:rPr>
          <w:rFonts w:ascii="Arial" w:hAnsi="Arial" w:cs="Arial" w:eastAsia="Arial"/>
          <w:sz w:val="16"/>
          <w:szCs w:val="16"/>
          <w:spacing w:val="-3"/>
          <w:w w:val="100"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g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b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ie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b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720" w:right="900"/>
          <w:cols w:num="2" w:equalWidth="0">
            <w:col w:w="2546" w:space="3227"/>
            <w:col w:w="4527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720" w:right="900"/>
        </w:sectPr>
      </w:pPr>
      <w:rPr/>
    </w:p>
    <w:p>
      <w:pPr>
        <w:spacing w:before="40" w:after="0" w:line="240" w:lineRule="auto"/>
        <w:ind w:left="259" w:right="-64"/>
        <w:jc w:val="left"/>
        <w:tabs>
          <w:tab w:pos="2220" w:val="left"/>
        </w:tabs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45.360001pt;margin-top:.743896pt;width:90.144pt;height:.1pt;mso-position-horizontal-relative:page;mso-position-vertical-relative:paragraph;z-index:-147" coordorigin="907,15" coordsize="1803,2">
            <v:shape style="position:absolute;left:907;top:15;width:1803;height:2" coordorigin="907,15" coordsize="1803,0" path="m907,15l2710,15e" filled="f" stroked="t" strokeweight=".58001pt" strokecolor="#000000">
              <v:path arrowok="t"/>
            </v:shape>
          </v:group>
          <w10:wrap type="none"/>
        </w:pict>
      </w:r>
      <w:r>
        <w:rPr/>
        <w:pict>
          <v:group style="position:absolute;margin-left:143.539993pt;margin-top:.743896pt;width:136.1pt;height:.1pt;mso-position-horizontal-relative:page;mso-position-vertical-relative:paragraph;z-index:-146" coordorigin="2871,15" coordsize="2722,2">
            <v:shape style="position:absolute;left:2871;top:15;width:2722;height:2" coordorigin="2871,15" coordsize="2722,0" path="m2871,15l5593,15e" filled="f" stroked="t" strokeweight=".58001pt" strokecolor="#000000">
              <v:path arrowok="t"/>
            </v:shape>
          </v:group>
          <w10:wrap type="none"/>
        </w:pict>
      </w:r>
      <w:r>
        <w:rPr/>
        <w:pict>
          <v:group style="position:absolute;margin-left:321.170013pt;margin-top:2.183896pt;width:224.81pt;height:.1pt;mso-position-horizontal-relative:page;mso-position-vertical-relative:paragraph;z-index:-144" coordorigin="6423,44" coordsize="4496,2">
            <v:shape style="position:absolute;left:6423;top:44;width:4496;height:2" coordorigin="6423,44" coordsize="4496,0" path="m6423,44l10920,44e" filled="f" stroked="t" strokeweight=".58001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Tel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f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o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n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p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r</w:t>
      </w:r>
      <w:r>
        <w:rPr>
          <w:rFonts w:ascii="Arial" w:hAnsi="Arial" w:cs="Arial" w:eastAsia="Arial"/>
          <w:sz w:val="16"/>
          <w:szCs w:val="16"/>
          <w:spacing w:val="-2"/>
          <w:w w:val="100"/>
        </w:rPr>
        <w:t>i</w:t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v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t</w:t>
        <w:tab/>
      </w:r>
      <w:r>
        <w:rPr>
          <w:rFonts w:ascii="Arial" w:hAnsi="Arial" w:cs="Arial" w:eastAsia="Arial"/>
          <w:sz w:val="16"/>
          <w:szCs w:val="16"/>
          <w:spacing w:val="1"/>
          <w:w w:val="100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</w:rPr>
        <w:t>-</w:t>
      </w:r>
      <w:r>
        <w:rPr>
          <w:rFonts w:ascii="Arial" w:hAnsi="Arial" w:cs="Arial" w:eastAsia="Arial"/>
          <w:sz w:val="16"/>
          <w:szCs w:val="16"/>
          <w:spacing w:val="0"/>
          <w:w w:val="100"/>
        </w:rPr>
        <w:t>Mail</w:t>
      </w:r>
    </w:p>
    <w:p>
      <w:pPr>
        <w:spacing w:before="69" w:after="0" w:line="181" w:lineRule="exact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br w:type="column"/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u</w:t>
      </w:r>
      <w:r>
        <w:rPr>
          <w:rFonts w:ascii="Arial" w:hAnsi="Arial" w:cs="Arial" w:eastAsia="Arial"/>
          <w:sz w:val="16"/>
          <w:szCs w:val="16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b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il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720" w:right="900"/>
          <w:cols w:num="2" w:equalWidth="0">
            <w:col w:w="2676" w:space="3099"/>
            <w:col w:w="4525"/>
          </w:cols>
        </w:sectPr>
      </w:pPr>
      <w:rPr/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276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um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prä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Kau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ma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/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-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au</w:t>
      </w:r>
      <w:r>
        <w:rPr>
          <w:rFonts w:ascii="Arial" w:hAnsi="Arial" w:cs="Arial" w:eastAsia="Arial"/>
          <w:sz w:val="20"/>
          <w:szCs w:val="20"/>
          <w:spacing w:val="-15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ce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25" w:lineRule="exact"/>
        <w:ind w:left="276" w:right="-20"/>
        <w:jc w:val="left"/>
        <w:tabs>
          <w:tab w:pos="3100" w:val="left"/>
          <w:tab w:pos="4360" w:val="left"/>
          <w:tab w:pos="522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76.660004pt;margin-top:.139875pt;width:10.32pt;height:10.32pt;mso-position-horizontal-relative:page;mso-position-vertical-relative:paragraph;z-index:-143" coordorigin="3533,3" coordsize="206,206">
            <v:shape style="position:absolute;left:3533;top:3;width:206;height:206" coordorigin="3533,3" coordsize="206,206" path="m3533,209l3740,209,3740,3,3533,3,3533,209xe" filled="f" stroked="t" strokeweight=".72pt" strokecolor="#000000">
              <v:path arrowok="t"/>
            </v:shape>
          </v:group>
          <w10:wrap type="none"/>
        </w:pict>
      </w:r>
      <w:r>
        <w:rPr/>
        <w:pict>
          <v:group style="position:absolute;margin-left:240.410004pt;margin-top:.139875pt;width:10.32pt;height:10.32pt;mso-position-horizontal-relative:page;mso-position-vertical-relative:paragraph;z-index:-142" coordorigin="4808,3" coordsize="206,206">
            <v:shape style="position:absolute;left:4808;top:3;width:206;height:206" coordorigin="4808,3" coordsize="206,206" path="m4808,209l5015,209,5015,3,4808,3,4808,209xe" filled="f" stroked="t" strokeweight=".72pt" strokecolor="#000000">
              <v:path arrowok="t"/>
            </v:shape>
          </v:group>
          <w10:wrap type="none"/>
        </w:pict>
      </w:r>
      <w:r>
        <w:rPr/>
        <w:pict>
          <v:group style="position:absolute;margin-left:349.390015pt;margin-top:12.859871pt;width:63.84pt;height:.1pt;mso-position-horizontal-relative:page;mso-position-vertical-relative:paragraph;z-index:-141" coordorigin="6988,257" coordsize="1277,2">
            <v:shape style="position:absolute;left:6988;top:257;width:1277;height:2" coordorigin="6988,257" coordsize="1277,0" path="m6988,257l8265,257e" filled="f" stroked="t" strokeweight=".58001pt" strokecolor="#000000">
              <v:path arrowok="t"/>
            </v:shape>
          </v:group>
          <w10:wrap type="none"/>
        </w:pict>
      </w:r>
      <w:r>
        <w:rPr/>
        <w:pict>
          <v:group style="position:absolute;margin-left:45.790009pt;margin-top:20.969896pt;width:502.63996pt;height:111.23998pt;mso-position-horizontal-relative:page;mso-position-vertical-relative:paragraph;z-index:-140" coordorigin="916,419" coordsize="10053,2225">
            <v:group style="position:absolute;left:922;top:425;width:10041;height:2" coordorigin="922,425" coordsize="10041,2">
              <v:shape style="position:absolute;left:922;top:425;width:10041;height:2" coordorigin="922,425" coordsize="10041,0" path="m922,425l10963,425e" filled="f" stroked="t" strokeweight=".579980pt" strokecolor="#000000">
                <v:path arrowok="t"/>
              </v:shape>
            </v:group>
            <v:group style="position:absolute;left:926;top:430;width:2;height:2204" coordorigin="926,430" coordsize="2,2204">
              <v:shape style="position:absolute;left:926;top:430;width:2;height:2204" coordorigin="926,430" coordsize="0,2204" path="m926,430l926,2634e" filled="f" stroked="t" strokeweight=".580pt" strokecolor="#000000">
                <v:path arrowok="t"/>
              </v:shape>
            </v:group>
            <v:group style="position:absolute;left:10958;top:430;width:2;height:2204" coordorigin="10958,430" coordsize="2,2204">
              <v:shape style="position:absolute;left:10958;top:430;width:2;height:2204" coordorigin="10958,430" coordsize="0,2204" path="m10958,430l10958,2634e" filled="f" stroked="t" strokeweight=".579980pt" strokecolor="#000000">
                <v:path arrowok="t"/>
              </v:shape>
            </v:group>
            <v:group style="position:absolute;left:922;top:2638;width:10041;height:2" coordorigin="922,2638" coordsize="10041,2">
              <v:shape style="position:absolute;left:922;top:2638;width:10041;height:2" coordorigin="922,2638" coordsize="10041,0" path="m922,2638l10963,2638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-1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hluss</w:t>
      </w:r>
      <w:r>
        <w:rPr>
          <w:rFonts w:ascii="Arial" w:hAnsi="Arial" w:cs="Arial" w:eastAsia="Arial"/>
          <w:sz w:val="20"/>
          <w:szCs w:val="20"/>
          <w:spacing w:val="3"/>
          <w:w w:val="100"/>
          <w:b/>
          <w:bCs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ü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-1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ung</w:t>
      </w:r>
      <w:r>
        <w:rPr>
          <w:rFonts w:ascii="Arial" w:hAnsi="Arial" w:cs="Arial" w:eastAsia="Arial"/>
          <w:sz w:val="20"/>
          <w:szCs w:val="20"/>
          <w:spacing w:val="-16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Teil</w:t>
      </w:r>
      <w:r>
        <w:rPr>
          <w:rFonts w:ascii="Arial" w:hAnsi="Arial" w:cs="Arial" w:eastAsia="Arial"/>
          <w:sz w:val="20"/>
          <w:szCs w:val="20"/>
          <w:spacing w:val="-4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er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W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nt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  <w:tab/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4" w:after="0" w:line="225" w:lineRule="exact"/>
        <w:ind w:left="276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4" w:after="0" w:line="240" w:lineRule="auto"/>
        <w:ind w:left="56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0.880001pt;margin-top:2.799886pt;width:9.24pt;height:9.24pt;mso-position-horizontal-relative:page;mso-position-vertical-relative:paragraph;z-index:-139" coordorigin="1018,56" coordsize="185,185">
            <v:shape style="position:absolute;left:1018;top:56;width:185;height:185" coordorigin="1018,56" coordsize="185,185" path="m1018,241l1202,241,1202,56,1018,56,1018,241xe" filled="f" stroked="t" strokeweight=".7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1.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wä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25" w:lineRule="exact"/>
        <w:ind w:left="56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0.880001pt;margin-top:1.099868pt;width:9.24pt;height:9.24pt;mso-position-horizontal-relative:page;mso-position-vertical-relative:paragraph;z-index:-138" coordorigin="1018,22" coordsize="185,185">
            <v:shape style="position:absolute;left:1018;top:22;width:185;height:185" coordorigin="1018,22" coordsize="185,185" path="m1018,207l1202,207,1202,22,1018,22,1018,207xe" filled="f" stroked="t" strokeweight=".7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2.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eren</w:t>
      </w:r>
      <w:r>
        <w:rPr>
          <w:rFonts w:ascii="Arial" w:hAnsi="Arial" w:cs="Arial" w:eastAsia="Arial"/>
          <w:sz w:val="20"/>
          <w:szCs w:val="20"/>
          <w:spacing w:val="-8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on</w:t>
      </w:r>
      <w:r>
        <w:rPr>
          <w:rFonts w:ascii="Arial" w:hAnsi="Arial" w:cs="Arial" w:eastAsia="Arial"/>
          <w:sz w:val="20"/>
          <w:szCs w:val="20"/>
          <w:spacing w:val="-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utzu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pro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en</w:t>
      </w:r>
      <w:r>
        <w:rPr>
          <w:rFonts w:ascii="Arial" w:hAnsi="Arial" w:cs="Arial" w:eastAsia="Arial"/>
          <w:sz w:val="20"/>
          <w:szCs w:val="20"/>
          <w:spacing w:val="-1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er</w:t>
      </w:r>
      <w:r>
        <w:rPr>
          <w:rFonts w:ascii="Arial" w:hAnsi="Arial" w:cs="Arial" w:eastAsia="Arial"/>
          <w:sz w:val="20"/>
          <w:szCs w:val="20"/>
          <w:spacing w:val="4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56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0.880001pt;margin-top:1.099885pt;width:9.24pt;height:9.24pt;mso-position-horizontal-relative:page;mso-position-vertical-relative:paragraph;z-index:-137" coordorigin="1018,22" coordsize="185,185">
            <v:shape style="position:absolute;left:1018;top:22;width:185;height:185" coordorigin="1018,22" coordsize="185,185" path="m1018,207l1202,207,1202,22,1018,22,1018,207xe" filled="f" stroked="t" strokeweight=".7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3.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Um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25" w:lineRule="exact"/>
        <w:ind w:left="562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0.880001pt;margin-top:1.099898pt;width:9.24pt;height:9.24pt;mso-position-horizontal-relative:page;mso-position-vertical-relative:paragraph;z-index:-136" coordorigin="1018,22" coordsize="185,185">
            <v:shape style="position:absolute;left:1018;top:22;width:185;height:185" coordorigin="1018,22" coordsize="185,185" path="m1018,207l1202,207,1202,22,1018,22,1018,207xe" filled="f" stroked="t" strokeweight=".7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4.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en</w:t>
      </w:r>
      <w:r>
        <w:rPr>
          <w:rFonts w:ascii="Arial" w:hAnsi="Arial" w:cs="Arial" w:eastAsia="Arial"/>
          <w:sz w:val="20"/>
          <w:szCs w:val="20"/>
          <w:spacing w:val="-7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er</w:t>
      </w:r>
      <w:r>
        <w:rPr>
          <w:rFonts w:ascii="Arial" w:hAnsi="Arial" w:cs="Arial" w:eastAsia="Arial"/>
          <w:sz w:val="20"/>
          <w:szCs w:val="20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ä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-14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g</w:t>
      </w:r>
      <w:r>
        <w:rPr>
          <w:rFonts w:ascii="Arial" w:hAnsi="Arial" w:cs="Arial" w:eastAsia="Arial"/>
          <w:sz w:val="20"/>
          <w:szCs w:val="20"/>
          <w:spacing w:val="-9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nd</w:t>
      </w:r>
      <w:r>
        <w:rPr>
          <w:rFonts w:ascii="Arial" w:hAnsi="Arial" w:cs="Arial" w:eastAsia="Arial"/>
          <w:sz w:val="20"/>
          <w:szCs w:val="20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  <w:position w:val="-1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tro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25" w:lineRule="exact"/>
        <w:ind w:left="276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Thema</w:t>
      </w:r>
      <w:r>
        <w:rPr>
          <w:rFonts w:ascii="Arial" w:hAnsi="Arial" w:cs="Arial" w:eastAsia="Arial"/>
          <w:sz w:val="20"/>
          <w:szCs w:val="20"/>
          <w:spacing w:val="-6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betri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  <w:b/>
          <w:bCs/>
          <w:position w:val="-1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li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hen</w:t>
      </w:r>
      <w:r>
        <w:rPr>
          <w:rFonts w:ascii="Arial" w:hAnsi="Arial" w:cs="Arial" w:eastAsia="Arial"/>
          <w:sz w:val="20"/>
          <w:szCs w:val="20"/>
          <w:spacing w:val="-1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Rep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  <w:position w:val="-1"/>
        </w:rPr>
        <w:t>s: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276" w:right="65"/>
        <w:jc w:val="both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45.790009pt;margin-top:-155.320099pt;width:502.63996pt;height:139.569980pt;mso-position-horizontal-relative:page;mso-position-vertical-relative:paragraph;z-index:-135" coordorigin="916,-3106" coordsize="10053,2791">
            <v:group style="position:absolute;left:922;top:-3101;width:10041;height:2" coordorigin="922,-3101" coordsize="10041,2">
              <v:shape style="position:absolute;left:922;top:-3101;width:10041;height:2" coordorigin="922,-3101" coordsize="10041,0" path="m922,-3101l10963,-3101e" filled="f" stroked="t" strokeweight=".579980pt" strokecolor="#000000">
                <v:path arrowok="t"/>
              </v:shape>
            </v:group>
            <v:group style="position:absolute;left:926;top:-3096;width:2;height:2770" coordorigin="926,-3096" coordsize="2,2770">
              <v:shape style="position:absolute;left:926;top:-3096;width:2;height:2770" coordorigin="926,-3096" coordsize="0,2770" path="m926,-3096l926,-326e" filled="f" stroked="t" strokeweight=".580pt" strokecolor="#000000">
                <v:path arrowok="t"/>
              </v:shape>
            </v:group>
            <v:group style="position:absolute;left:10958;top:-3096;width:2;height:2770" coordorigin="10958,-3096" coordsize="2,2770">
              <v:shape style="position:absolute;left:10958;top:-3096;width:2;height:2770" coordorigin="10958,-3096" coordsize="0,2770" path="m10958,-3096l10958,-326e" filled="f" stroked="t" strokeweight=".579980pt" strokecolor="#000000">
                <v:path arrowok="t"/>
              </v:shape>
            </v:group>
            <v:group style="position:absolute;left:922;top:-321;width:10041;height:2" coordorigin="922,-321" coordsize="10041,2">
              <v:shape style="position:absolute;left:922;top:-321;width:10041;height:2" coordorigin="922,-321" coordsize="10041,0" path="m922,-321l10963,-321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Der/d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99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99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ü</w:t>
      </w:r>
      <w:r>
        <w:rPr>
          <w:rFonts w:ascii="Arial" w:hAnsi="Arial" w:cs="Arial" w:eastAsia="Arial"/>
          <w:sz w:val="20"/>
          <w:szCs w:val="20"/>
          <w:spacing w:val="2"/>
          <w:w w:val="99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99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99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99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99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99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99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99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99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99"/>
        </w:rPr>
        <w:t>r</w:t>
      </w:r>
      <w:r>
        <w:rPr>
          <w:rFonts w:ascii="Arial" w:hAnsi="Arial" w:cs="Arial" w:eastAsia="Arial"/>
          <w:sz w:val="20"/>
          <w:szCs w:val="20"/>
          <w:spacing w:val="3"/>
          <w:w w:val="99"/>
        </w:rPr>
        <w:t>/</w:t>
      </w:r>
      <w:r>
        <w:rPr>
          <w:rFonts w:ascii="Arial" w:hAnsi="Arial" w:cs="Arial" w:eastAsia="Arial"/>
          <w:sz w:val="20"/>
          <w:szCs w:val="20"/>
          <w:spacing w:val="1"/>
          <w:w w:val="99"/>
        </w:rPr>
        <w:t>-</w:t>
      </w:r>
      <w:r>
        <w:rPr>
          <w:rFonts w:ascii="Arial" w:hAnsi="Arial" w:cs="Arial" w:eastAsia="Arial"/>
          <w:sz w:val="20"/>
          <w:szCs w:val="20"/>
          <w:spacing w:val="-1"/>
          <w:w w:val="99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99"/>
        </w:rPr>
        <w:t>n</w:t>
      </w:r>
      <w:r>
        <w:rPr>
          <w:rFonts w:ascii="Arial" w:hAnsi="Arial" w:cs="Arial" w:eastAsia="Arial"/>
          <w:sz w:val="20"/>
          <w:szCs w:val="20"/>
          <w:spacing w:val="-5"/>
          <w:w w:val="99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eb</w:t>
      </w:r>
      <w:r>
        <w:rPr>
          <w:rFonts w:ascii="Arial" w:hAnsi="Arial" w:cs="Arial" w:eastAsia="Arial"/>
          <w:sz w:val="20"/>
          <w:szCs w:val="20"/>
          <w:spacing w:val="-2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ä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gen</w:t>
      </w:r>
      <w:r>
        <w:rPr>
          <w:rFonts w:ascii="Arial" w:hAnsi="Arial" w:cs="Arial" w:eastAsia="Arial"/>
          <w:sz w:val="20"/>
          <w:szCs w:val="20"/>
          <w:spacing w:val="-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Ihrer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ew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IN,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das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ort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tä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tü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ü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hrt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urde.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76" w:right="69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ert,</w:t>
      </w:r>
      <w:r>
        <w:rPr>
          <w:rFonts w:ascii="Arial" w:hAnsi="Arial" w:cs="Arial" w:eastAsia="Arial"/>
          <w:sz w:val="20"/>
          <w:szCs w:val="20"/>
          <w:spacing w:val="-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-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2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ü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</w:t>
      </w:r>
      <w:r>
        <w:rPr>
          <w:rFonts w:ascii="Arial" w:hAnsi="Arial" w:cs="Arial" w:eastAsia="Arial"/>
          <w:sz w:val="20"/>
          <w:szCs w:val="20"/>
          <w:spacing w:val="-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Q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2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2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ü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drü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2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3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Her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</w:t>
      </w:r>
      <w:r>
        <w:rPr>
          <w:rFonts w:ascii="Arial" w:hAnsi="Arial" w:cs="Arial" w:eastAsia="Arial"/>
          <w:sz w:val="20"/>
          <w:szCs w:val="20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76" w:right="696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Den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ten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ewus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um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üf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ü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ö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640" w:bottom="280" w:left="720" w:right="9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179.179993pt;margin-top:94.459976pt;width:354.55pt;height:.1pt;mso-position-horizontal-relative:page;mso-position-vertical-relative:page;z-index:-134" coordorigin="3584,1889" coordsize="7091,2">
            <v:shape style="position:absolute;left:3584;top:1889;width:7091;height:2" coordorigin="3584,1889" coordsize="7091,0" path="m3584,1889l10675,1889e" filled="f" stroked="t" strokeweight=".580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jc w:val="left"/>
        <w:spacing w:after="0"/>
        <w:sectPr>
          <w:pgNumType w:start="1"/>
          <w:pgMar w:header="739" w:footer="0" w:top="1840" w:bottom="280" w:left="1560" w:right="1440"/>
          <w:headerReference w:type="default" r:id="rId6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165.139999pt;margin-top:85.93998pt;width:368.59pt;height:.1pt;mso-position-horizontal-relative:page;mso-position-vertical-relative:page;z-index:-133" coordorigin="3303,1719" coordsize="7372,2">
            <v:shape style="position:absolute;left:3303;top:1719;width:7372;height:2" coordorigin="3303,1719" coordsize="7372,0" path="m3303,1719l10675,1719e" filled="f" stroked="t" strokeweight=".580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jc w:val="left"/>
        <w:spacing w:after="0"/>
        <w:sectPr>
          <w:pgMar w:header="739" w:footer="0" w:top="1840" w:bottom="280" w:left="1560" w:right="144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165.139999pt;margin-top:85.93998pt;width:368.59pt;height:.1pt;mso-position-horizontal-relative:page;mso-position-vertical-relative:page;z-index:-132" coordorigin="3303,1719" coordsize="7372,2">
            <v:shape style="position:absolute;left:3303;top:1719;width:7372;height:2" coordorigin="3303,1719" coordsize="7372,0" path="m3303,1719l10675,1719e" filled="f" stroked="t" strokeweight=".580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sectPr>
      <w:pgMar w:header="739" w:footer="0" w:top="1840" w:bottom="280" w:left="1560" w:right="1440"/>
      <w:pgSz w:w="11920" w:h="16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2.543999pt;margin-top:44.449245pt;width:229.605931pt;height:24.44pt;mso-position-horizontal-relative:page;mso-position-vertical-relative:page;z-index:-156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Fa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c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h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g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s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prä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c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h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3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zu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m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3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p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3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o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j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k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tb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z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o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g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6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P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o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z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s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s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</w:r>
              </w:p>
              <w:p>
                <w:pPr>
                  <w:spacing w:before="19" w:after="0" w:line="240" w:lineRule="auto"/>
                  <w:ind w:left="20" w:right="-2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Rep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o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t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4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K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uf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m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n/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fr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u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4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m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-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Co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m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m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c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309998pt;margin-top:35.929245pt;width:60.186323pt;height:20.48pt;mso-position-horizontal-relative:page;mso-position-vertical-relative:page;z-index:-155" type="#_x0000_t202" filled="f" stroked="f">
          <v:textbox inset="0,0,0,0">
            <w:txbxContent>
              <w:p>
                <w:pPr>
                  <w:spacing w:before="4" w:after="0" w:line="160" w:lineRule="exact"/>
                  <w:jc w:val="left"/>
                  <w:rPr>
                    <w:sz w:val="16"/>
                    <w:szCs w:val="16"/>
                  </w:rPr>
                </w:pPr>
                <w:rPr/>
                <w:r>
                  <w:rPr>
                    <w:sz w:val="16"/>
                    <w:szCs w:val="16"/>
                  </w:rPr>
                </w:r>
              </w:p>
              <w:p>
                <w:pPr>
                  <w:spacing w:before="0" w:after="0" w:line="240" w:lineRule="auto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S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te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6"/>
                    <w:w w:val="10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on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4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3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2.543999pt;margin-top:82.029243pt;width:74.713122pt;height:11.96pt;mso-position-horizontal-relative:page;mso-position-vertical-relative:page;z-index:-154" type="#_x0000_t202" filled="f" stroked="f">
          <v:textbox inset="0,0,0,0">
            <w:txbxContent>
              <w:p>
                <w:pPr>
                  <w:spacing w:before="0" w:after="0" w:line="224" w:lineRule="exact"/>
                  <w:ind w:left="20" w:right="-5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Pr/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Nam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1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,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-4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1"/>
                    <w:w w:val="100"/>
                  </w:rPr>
                  <w:t>V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orna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2"/>
                    <w:w w:val="100"/>
                  </w:rPr>
                  <w:t>m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header" Target="head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kahnenbley</dc:creator>
  <dcterms:created xsi:type="dcterms:W3CDTF">2020-10-29T09:38:05Z</dcterms:created>
  <dcterms:modified xsi:type="dcterms:W3CDTF">2020-10-29T09:38:05Z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LastSaved">
    <vt:filetime>2020-10-29T00:00:00Z</vt:filetime>
  </property>
</Properties>
</file>