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77A" w:rsidRDefault="0009577A" w:rsidP="0009577A">
      <w:r>
        <w:rPr>
          <w:noProof/>
        </w:rPr>
        <w:drawing>
          <wp:inline distT="0" distB="0" distL="0" distR="0" wp14:anchorId="4CAB31C0" wp14:editId="5EA07E45">
            <wp:extent cx="5760720" cy="28981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3B7" w:rsidRDefault="0009577A" w:rsidP="0009577A">
      <w:r>
        <w:rPr>
          <w:noProof/>
        </w:rPr>
        <w:drawing>
          <wp:inline distT="0" distB="0" distL="0" distR="0" wp14:anchorId="0FA44210" wp14:editId="4BB14FAD">
            <wp:extent cx="5760720" cy="119253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77A" w:rsidRDefault="0009577A" w:rsidP="0009577A">
      <w:r>
        <w:t xml:space="preserve"> </w:t>
      </w:r>
      <w:r>
        <w:rPr>
          <w:rFonts w:ascii="Bahnschrift SemiBold" w:hAnsi="Bahnschrift SemiBold"/>
          <w:b/>
        </w:rPr>
        <w:t>z</w:t>
      </w:r>
      <w:r w:rsidRPr="0009577A">
        <w:rPr>
          <w:rFonts w:ascii="Bahnschrift SemiBold" w:hAnsi="Bahnschrift SemiBold"/>
          <w:b/>
        </w:rPr>
        <w:t>uständige IHK</w:t>
      </w:r>
      <w:r>
        <w:t xml:space="preserve"> - </w:t>
      </w:r>
      <w:hyperlink r:id="rId8" w:history="1">
        <w:r>
          <w:rPr>
            <w:rStyle w:val="Hyperlink"/>
          </w:rPr>
          <w:t>IHK-Finder - IHK_DE</w:t>
        </w:r>
      </w:hyperlink>
    </w:p>
    <w:p w:rsidR="0009577A" w:rsidRDefault="0009577A" w:rsidP="0009577A"/>
    <w:p w:rsidR="0009577A" w:rsidRDefault="0009577A" w:rsidP="0009577A"/>
    <w:p w:rsidR="0009577A" w:rsidRPr="00436D8B" w:rsidRDefault="0009577A" w:rsidP="0009577A">
      <w:pPr>
        <w:rPr>
          <w:b/>
          <w:sz w:val="28"/>
          <w:szCs w:val="28"/>
        </w:rPr>
      </w:pPr>
      <w:r w:rsidRPr="00436D8B">
        <w:rPr>
          <w:b/>
          <w:sz w:val="28"/>
          <w:szCs w:val="28"/>
        </w:rPr>
        <w:t>Oldenburgische IHK</w:t>
      </w:r>
    </w:p>
    <w:p w:rsidR="0009577A" w:rsidRPr="00436D8B" w:rsidRDefault="0009577A" w:rsidP="0009577A">
      <w:pPr>
        <w:rPr>
          <w:b/>
          <w:sz w:val="28"/>
          <w:szCs w:val="28"/>
        </w:rPr>
      </w:pPr>
      <w:r w:rsidRPr="00436D8B">
        <w:rPr>
          <w:b/>
          <w:sz w:val="28"/>
          <w:szCs w:val="28"/>
        </w:rPr>
        <w:t>Geschäfte weltweit</w:t>
      </w:r>
      <w:bookmarkStart w:id="0" w:name="_GoBack"/>
      <w:bookmarkEnd w:id="0"/>
    </w:p>
    <w:p w:rsidR="0009577A" w:rsidRPr="00436D8B" w:rsidRDefault="0009577A" w:rsidP="0009577A">
      <w:pPr>
        <w:rPr>
          <w:b/>
          <w:sz w:val="28"/>
          <w:szCs w:val="28"/>
          <w:lang w:val="en-GB"/>
        </w:rPr>
      </w:pPr>
      <w:r w:rsidRPr="00436D8B">
        <w:rPr>
          <w:b/>
          <w:sz w:val="28"/>
          <w:szCs w:val="28"/>
          <w:lang w:val="en-GB"/>
        </w:rPr>
        <w:t xml:space="preserve">Email: </w:t>
      </w:r>
      <w:hyperlink r:id="rId9" w:history="1">
        <w:r w:rsidRPr="00436D8B">
          <w:rPr>
            <w:rStyle w:val="Hyperlink"/>
            <w:b/>
            <w:sz w:val="28"/>
            <w:szCs w:val="28"/>
            <w:lang w:val="en-GB"/>
          </w:rPr>
          <w:t>international@oldenburg.ihk.de</w:t>
        </w:r>
      </w:hyperlink>
    </w:p>
    <w:p w:rsidR="0009577A" w:rsidRPr="00436D8B" w:rsidRDefault="0009577A" w:rsidP="0009577A">
      <w:pPr>
        <w:rPr>
          <w:b/>
          <w:sz w:val="28"/>
          <w:szCs w:val="28"/>
          <w:lang w:val="en-GB"/>
        </w:rPr>
      </w:pPr>
      <w:r w:rsidRPr="00436D8B">
        <w:rPr>
          <w:b/>
          <w:sz w:val="28"/>
          <w:szCs w:val="28"/>
          <w:lang w:val="en-GB"/>
        </w:rPr>
        <w:t xml:space="preserve">Tel.: 0441 2220 323 (Team </w:t>
      </w:r>
      <w:proofErr w:type="spellStart"/>
      <w:r w:rsidRPr="00436D8B">
        <w:rPr>
          <w:b/>
          <w:sz w:val="28"/>
          <w:szCs w:val="28"/>
          <w:lang w:val="en-GB"/>
        </w:rPr>
        <w:t>Geschäfte</w:t>
      </w:r>
      <w:proofErr w:type="spellEnd"/>
      <w:r w:rsidRPr="00436D8B">
        <w:rPr>
          <w:b/>
          <w:sz w:val="28"/>
          <w:szCs w:val="28"/>
          <w:lang w:val="en-GB"/>
        </w:rPr>
        <w:t xml:space="preserve"> </w:t>
      </w:r>
      <w:proofErr w:type="spellStart"/>
      <w:r w:rsidRPr="00436D8B">
        <w:rPr>
          <w:b/>
          <w:sz w:val="28"/>
          <w:szCs w:val="28"/>
          <w:lang w:val="en-GB"/>
        </w:rPr>
        <w:t>weltweit</w:t>
      </w:r>
      <w:proofErr w:type="spellEnd"/>
      <w:r w:rsidRPr="00436D8B">
        <w:rPr>
          <w:b/>
          <w:sz w:val="28"/>
          <w:szCs w:val="28"/>
          <w:lang w:val="en-GB"/>
        </w:rPr>
        <w:t>)</w:t>
      </w:r>
    </w:p>
    <w:p w:rsidR="0009577A" w:rsidRPr="0009577A" w:rsidRDefault="0009577A" w:rsidP="0009577A">
      <w:pPr>
        <w:rPr>
          <w:lang w:val="en-GB"/>
        </w:rPr>
      </w:pPr>
    </w:p>
    <w:p w:rsidR="0009577A" w:rsidRPr="0009577A" w:rsidRDefault="0009577A" w:rsidP="0009577A">
      <w:pPr>
        <w:rPr>
          <w:lang w:val="en-GB"/>
        </w:rPr>
      </w:pPr>
    </w:p>
    <w:p w:rsidR="0009577A" w:rsidRDefault="0009577A" w:rsidP="0009577A">
      <w:r w:rsidRPr="0009577A">
        <w:rPr>
          <w:lang w:val="en-GB"/>
        </w:rPr>
        <w:t xml:space="preserve"> </w:t>
      </w:r>
      <w:r>
        <w:t>Verfasser: IHK München</w:t>
      </w:r>
    </w:p>
    <w:p w:rsidR="0009577A" w:rsidRDefault="0009577A" w:rsidP="0009577A">
      <w:r>
        <w:rPr>
          <w:noProof/>
        </w:rPr>
        <w:drawing>
          <wp:inline distT="0" distB="0" distL="0" distR="0" wp14:anchorId="30A5F5CC" wp14:editId="6B628DD5">
            <wp:extent cx="5760720" cy="116776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>
      <w:r>
        <w:rPr>
          <w:noProof/>
        </w:rPr>
        <w:lastRenderedPageBreak/>
        <w:drawing>
          <wp:inline distT="0" distB="0" distL="0" distR="0" wp14:anchorId="4E051C93" wp14:editId="54A7847C">
            <wp:extent cx="5760720" cy="446849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>
      <w:r>
        <w:rPr>
          <w:noProof/>
        </w:rPr>
        <w:drawing>
          <wp:inline distT="0" distB="0" distL="0" distR="0" wp14:anchorId="0AECF370" wp14:editId="6F8DB490">
            <wp:extent cx="5760720" cy="356108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>
      <w:r>
        <w:rPr>
          <w:noProof/>
        </w:rPr>
        <w:drawing>
          <wp:inline distT="0" distB="0" distL="0" distR="0" wp14:anchorId="0C975236" wp14:editId="4DE494BB">
            <wp:extent cx="5760720" cy="31877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>
      <w:r>
        <w:rPr>
          <w:noProof/>
        </w:rPr>
        <w:drawing>
          <wp:inline distT="0" distB="0" distL="0" distR="0" wp14:anchorId="2298CF19" wp14:editId="22FF1A58">
            <wp:extent cx="5760720" cy="4011295"/>
            <wp:effectExtent l="0" t="0" r="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/>
    <w:p w:rsidR="003A6360" w:rsidRDefault="003A6360" w:rsidP="0009577A">
      <w:r>
        <w:rPr>
          <w:noProof/>
        </w:rPr>
        <w:lastRenderedPageBreak/>
        <w:drawing>
          <wp:inline distT="0" distB="0" distL="0" distR="0" wp14:anchorId="57CCFD63" wp14:editId="5EF42EBD">
            <wp:extent cx="5760720" cy="4547235"/>
            <wp:effectExtent l="0" t="0" r="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>
      <w:r>
        <w:rPr>
          <w:noProof/>
        </w:rPr>
        <w:drawing>
          <wp:inline distT="0" distB="0" distL="0" distR="0" wp14:anchorId="6C33930C" wp14:editId="090225A6">
            <wp:extent cx="5760720" cy="3193415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/>
    <w:p w:rsidR="003A6360" w:rsidRDefault="003A6360" w:rsidP="0009577A">
      <w:r>
        <w:rPr>
          <w:noProof/>
        </w:rPr>
        <w:lastRenderedPageBreak/>
        <w:drawing>
          <wp:inline distT="0" distB="0" distL="0" distR="0" wp14:anchorId="1CB070EF" wp14:editId="38FFCF30">
            <wp:extent cx="5760720" cy="3522980"/>
            <wp:effectExtent l="0" t="0" r="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>
      <w:r>
        <w:rPr>
          <w:noProof/>
        </w:rPr>
        <w:drawing>
          <wp:inline distT="0" distB="0" distL="0" distR="0" wp14:anchorId="2E8B7E7E" wp14:editId="43EE285E">
            <wp:extent cx="6176509" cy="240538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5931" cy="240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>
      <w:r>
        <w:rPr>
          <w:noProof/>
        </w:rPr>
        <w:lastRenderedPageBreak/>
        <w:drawing>
          <wp:inline distT="0" distB="0" distL="0" distR="0" wp14:anchorId="697C5CBD" wp14:editId="11C3C8C7">
            <wp:extent cx="6137131" cy="309562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1387" cy="309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>
      <w:r>
        <w:rPr>
          <w:noProof/>
        </w:rPr>
        <w:drawing>
          <wp:inline distT="0" distB="0" distL="0" distR="0" wp14:anchorId="70A70208" wp14:editId="2CC0F366">
            <wp:extent cx="5760720" cy="2378075"/>
            <wp:effectExtent l="0" t="0" r="0" b="31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60" w:rsidRDefault="003A6360" w:rsidP="0009577A"/>
    <w:p w:rsidR="003A6360" w:rsidRDefault="003A6360" w:rsidP="0009577A"/>
    <w:p w:rsidR="003A6360" w:rsidRDefault="003A6360" w:rsidP="0009577A"/>
    <w:p w:rsidR="003A6360" w:rsidRDefault="003A6360" w:rsidP="0009577A">
      <w:r>
        <w:rPr>
          <w:noProof/>
        </w:rPr>
        <w:drawing>
          <wp:inline distT="0" distB="0" distL="0" distR="0" wp14:anchorId="35D186F8" wp14:editId="263D7219">
            <wp:extent cx="5760720" cy="2050415"/>
            <wp:effectExtent l="0" t="0" r="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A6360" w:rsidRDefault="003A6360" w:rsidP="0009577A">
      <w:r>
        <w:rPr>
          <w:noProof/>
        </w:rPr>
        <w:lastRenderedPageBreak/>
        <w:drawing>
          <wp:inline distT="0" distB="0" distL="0" distR="0" wp14:anchorId="30620351" wp14:editId="0FC48C0B">
            <wp:extent cx="5760720" cy="269367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3CAEA3A7" wp14:editId="0CCDD918">
            <wp:extent cx="5760720" cy="227457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/>
    <w:p w:rsidR="003D03E8" w:rsidRDefault="003D03E8" w:rsidP="0009577A"/>
    <w:p w:rsidR="003D03E8" w:rsidRDefault="003D03E8" w:rsidP="0009577A"/>
    <w:p w:rsidR="003D03E8" w:rsidRDefault="003D03E8" w:rsidP="0009577A">
      <w:r>
        <w:rPr>
          <w:noProof/>
        </w:rPr>
        <w:lastRenderedPageBreak/>
        <w:drawing>
          <wp:inline distT="0" distB="0" distL="0" distR="0" wp14:anchorId="1E75506B" wp14:editId="1D7C5DBF">
            <wp:extent cx="5760720" cy="2914015"/>
            <wp:effectExtent l="0" t="0" r="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>
      <w:r>
        <w:rPr>
          <w:noProof/>
        </w:rPr>
        <w:drawing>
          <wp:inline distT="0" distB="0" distL="0" distR="0" wp14:anchorId="089B55DF" wp14:editId="6FF907E5">
            <wp:extent cx="5760720" cy="1233805"/>
            <wp:effectExtent l="0" t="0" r="0" b="444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>
      <w:r>
        <w:rPr>
          <w:noProof/>
        </w:rPr>
        <w:drawing>
          <wp:inline distT="0" distB="0" distL="0" distR="0" wp14:anchorId="2CB85D3D" wp14:editId="67C942F7">
            <wp:extent cx="5760720" cy="3176270"/>
            <wp:effectExtent l="0" t="0" r="0" b="508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/>
    <w:p w:rsidR="003D03E8" w:rsidRDefault="003D03E8" w:rsidP="0009577A"/>
    <w:p w:rsidR="003D03E8" w:rsidRDefault="003D03E8" w:rsidP="0009577A"/>
    <w:p w:rsidR="003D03E8" w:rsidRDefault="003D03E8" w:rsidP="0009577A"/>
    <w:p w:rsidR="003D03E8" w:rsidRDefault="003D03E8" w:rsidP="0009577A">
      <w:r>
        <w:rPr>
          <w:noProof/>
        </w:rPr>
        <w:lastRenderedPageBreak/>
        <w:drawing>
          <wp:inline distT="0" distB="0" distL="0" distR="0" wp14:anchorId="01B38C18" wp14:editId="54AE518C">
            <wp:extent cx="5760720" cy="221869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6B7FFBBE" wp14:editId="4BC35ECD">
            <wp:extent cx="5760720" cy="3065145"/>
            <wp:effectExtent l="0" t="0" r="0" b="190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2F145117" wp14:editId="42020ABC">
            <wp:extent cx="5760720" cy="816610"/>
            <wp:effectExtent l="0" t="0" r="0" b="254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214B8DAB" wp14:editId="592BC5E3">
            <wp:extent cx="5760720" cy="528320"/>
            <wp:effectExtent l="0" t="0" r="0" b="508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>
      <w:r>
        <w:rPr>
          <w:noProof/>
        </w:rPr>
        <w:lastRenderedPageBreak/>
        <w:drawing>
          <wp:inline distT="0" distB="0" distL="0" distR="0" wp14:anchorId="185DB260" wp14:editId="59925924">
            <wp:extent cx="5760720" cy="3039110"/>
            <wp:effectExtent l="0" t="0" r="0" b="889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50B7C1C0" wp14:editId="79CDA1CF">
            <wp:extent cx="5760720" cy="2837180"/>
            <wp:effectExtent l="0" t="0" r="0" b="127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37E368B1" wp14:editId="48A6B698">
            <wp:extent cx="5760720" cy="114427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/>
    <w:p w:rsidR="003D03E8" w:rsidRDefault="003D03E8" w:rsidP="0009577A"/>
    <w:p w:rsidR="003D03E8" w:rsidRDefault="003D03E8" w:rsidP="0009577A"/>
    <w:p w:rsidR="003D03E8" w:rsidRDefault="003D03E8" w:rsidP="0009577A">
      <w:r>
        <w:rPr>
          <w:noProof/>
        </w:rPr>
        <w:lastRenderedPageBreak/>
        <w:drawing>
          <wp:inline distT="0" distB="0" distL="0" distR="0" wp14:anchorId="1DA3F489" wp14:editId="0382AAA3">
            <wp:extent cx="5760720" cy="4299585"/>
            <wp:effectExtent l="0" t="0" r="0" b="571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6130D246" wp14:editId="03A27C76">
            <wp:extent cx="5760720" cy="377952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595EAEAC" wp14:editId="21053652">
            <wp:extent cx="5760720" cy="702945"/>
            <wp:effectExtent l="0" t="0" r="0" b="190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>
      <w:r>
        <w:rPr>
          <w:noProof/>
        </w:rPr>
        <w:drawing>
          <wp:inline distT="0" distB="0" distL="0" distR="0" wp14:anchorId="6CDE97D6" wp14:editId="4939794C">
            <wp:extent cx="5760720" cy="335978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0BCCCA36" wp14:editId="5274F98E">
            <wp:extent cx="5760720" cy="392811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/>
    <w:p w:rsidR="003D03E8" w:rsidRDefault="003D03E8" w:rsidP="0009577A">
      <w:r>
        <w:rPr>
          <w:noProof/>
        </w:rPr>
        <w:drawing>
          <wp:inline distT="0" distB="0" distL="0" distR="0" wp14:anchorId="790037AC" wp14:editId="23F2B389">
            <wp:extent cx="5760720" cy="3656965"/>
            <wp:effectExtent l="0" t="0" r="0" b="63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E8" w:rsidRDefault="003D03E8" w:rsidP="0009577A">
      <w:r>
        <w:rPr>
          <w:noProof/>
        </w:rPr>
        <w:drawing>
          <wp:inline distT="0" distB="0" distL="0" distR="0" wp14:anchorId="036B9726" wp14:editId="2E9FBF93">
            <wp:extent cx="5760720" cy="3822700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AF" w:rsidRDefault="00842BAF" w:rsidP="0009577A"/>
    <w:p w:rsidR="00842BAF" w:rsidRDefault="00842BAF" w:rsidP="0009577A"/>
    <w:p w:rsidR="00842BAF" w:rsidRDefault="00842BAF" w:rsidP="0009577A"/>
    <w:p w:rsidR="00842BAF" w:rsidRDefault="00842BAF" w:rsidP="0009577A"/>
    <w:p w:rsidR="00842BAF" w:rsidRDefault="00842BAF" w:rsidP="0009577A"/>
    <w:p w:rsidR="00842BAF" w:rsidRDefault="00842BAF" w:rsidP="0009577A">
      <w:r>
        <w:rPr>
          <w:noProof/>
        </w:rPr>
        <w:drawing>
          <wp:inline distT="0" distB="0" distL="0" distR="0" wp14:anchorId="6D6D7449" wp14:editId="01AB6B33">
            <wp:extent cx="5760720" cy="3438525"/>
            <wp:effectExtent l="0" t="0" r="0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AF" w:rsidRDefault="00842BAF" w:rsidP="0009577A"/>
    <w:p w:rsidR="00842BAF" w:rsidRDefault="00842BAF" w:rsidP="0009577A">
      <w:r>
        <w:rPr>
          <w:noProof/>
        </w:rPr>
        <w:drawing>
          <wp:inline distT="0" distB="0" distL="0" distR="0" wp14:anchorId="4D0212F4" wp14:editId="7B043482">
            <wp:extent cx="6083100" cy="4493260"/>
            <wp:effectExtent l="0" t="0" r="0" b="254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1843" cy="449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AF" w:rsidRDefault="00842BAF" w:rsidP="0009577A"/>
    <w:p w:rsidR="00842BAF" w:rsidRDefault="00842BAF" w:rsidP="0009577A"/>
    <w:p w:rsidR="00842BAF" w:rsidRDefault="00842BAF" w:rsidP="0009577A">
      <w:r>
        <w:rPr>
          <w:noProof/>
        </w:rPr>
        <w:drawing>
          <wp:inline distT="0" distB="0" distL="0" distR="0" wp14:anchorId="13B8BDB1" wp14:editId="0924196B">
            <wp:extent cx="6141720" cy="3869717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632" cy="387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AF" w:rsidRDefault="00842BAF" w:rsidP="0009577A"/>
    <w:p w:rsidR="00842BAF" w:rsidRDefault="00842BAF" w:rsidP="0009577A"/>
    <w:p w:rsidR="00842BAF" w:rsidRDefault="00842BAF" w:rsidP="0009577A"/>
    <w:p w:rsidR="00842BAF" w:rsidRDefault="00842BAF" w:rsidP="0009577A">
      <w:r>
        <w:rPr>
          <w:noProof/>
        </w:rPr>
        <w:drawing>
          <wp:inline distT="0" distB="0" distL="0" distR="0" wp14:anchorId="0CF58611" wp14:editId="233E5FA5">
            <wp:extent cx="5760720" cy="2867025"/>
            <wp:effectExtent l="0" t="0" r="0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AF" w:rsidRDefault="00842BAF" w:rsidP="0009577A"/>
    <w:p w:rsidR="00842BAF" w:rsidRDefault="00842BAF" w:rsidP="0009577A"/>
    <w:p w:rsidR="00842BAF" w:rsidRDefault="00842BAF" w:rsidP="0009577A"/>
    <w:p w:rsidR="00842BAF" w:rsidRDefault="00842BAF" w:rsidP="0009577A"/>
    <w:p w:rsidR="00842BAF" w:rsidRDefault="00842BAF" w:rsidP="0009577A">
      <w:r>
        <w:rPr>
          <w:noProof/>
        </w:rPr>
        <w:drawing>
          <wp:inline distT="0" distB="0" distL="0" distR="0" wp14:anchorId="6846DACB" wp14:editId="773CCEF5">
            <wp:extent cx="4648200" cy="501608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65944" cy="503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AF" w:rsidRDefault="00842BAF" w:rsidP="0009577A">
      <w:r>
        <w:rPr>
          <w:noProof/>
        </w:rPr>
        <w:lastRenderedPageBreak/>
        <w:drawing>
          <wp:inline distT="0" distB="0" distL="0" distR="0" wp14:anchorId="59D5E6BD" wp14:editId="21B5CB20">
            <wp:extent cx="5760720" cy="3787140"/>
            <wp:effectExtent l="0" t="0" r="0" b="381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AF" w:rsidRDefault="003D30B7" w:rsidP="0009577A">
      <w:r>
        <w:rPr>
          <w:noProof/>
        </w:rPr>
        <w:drawing>
          <wp:inline distT="0" distB="0" distL="0" distR="0" wp14:anchorId="72DFED26" wp14:editId="7C0711D5">
            <wp:extent cx="5760720" cy="3335655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8B" w:rsidRDefault="00436D8B" w:rsidP="0009577A"/>
    <w:p w:rsidR="00436D8B" w:rsidRDefault="00436D8B" w:rsidP="0009577A">
      <w:r>
        <w:rPr>
          <w:noProof/>
        </w:rPr>
        <w:lastRenderedPageBreak/>
        <w:drawing>
          <wp:inline distT="0" distB="0" distL="0" distR="0" wp14:anchorId="01599762" wp14:editId="47600E63">
            <wp:extent cx="5760720" cy="324485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8B" w:rsidRDefault="00436D8B" w:rsidP="0009577A">
      <w:r>
        <w:rPr>
          <w:noProof/>
        </w:rPr>
        <w:drawing>
          <wp:inline distT="0" distB="0" distL="0" distR="0" wp14:anchorId="5B239A8A" wp14:editId="24B621C7">
            <wp:extent cx="5760720" cy="925195"/>
            <wp:effectExtent l="0" t="0" r="0" b="825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8B" w:rsidRDefault="00436D8B" w:rsidP="0009577A"/>
    <w:p w:rsidR="00436D8B" w:rsidRDefault="00436D8B" w:rsidP="0009577A"/>
    <w:p w:rsidR="00436D8B" w:rsidRDefault="00436D8B" w:rsidP="0009577A"/>
    <w:p w:rsidR="00436D8B" w:rsidRDefault="00436D8B" w:rsidP="0009577A">
      <w:r>
        <w:rPr>
          <w:noProof/>
        </w:rPr>
        <w:drawing>
          <wp:inline distT="0" distB="0" distL="0" distR="0" wp14:anchorId="01F5F0C1" wp14:editId="30D1A4B9">
            <wp:extent cx="5760720" cy="2659380"/>
            <wp:effectExtent l="0" t="0" r="0" b="762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8B" w:rsidRDefault="00436D8B" w:rsidP="0009577A">
      <w:r>
        <w:rPr>
          <w:noProof/>
        </w:rPr>
        <w:lastRenderedPageBreak/>
        <w:drawing>
          <wp:inline distT="0" distB="0" distL="0" distR="0" wp14:anchorId="15DFF02A" wp14:editId="31F1807B">
            <wp:extent cx="5760720" cy="1859915"/>
            <wp:effectExtent l="0" t="0" r="0" b="698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8B" w:rsidRPr="0009577A" w:rsidRDefault="00436D8B" w:rsidP="0009577A">
      <w:r>
        <w:rPr>
          <w:noProof/>
        </w:rPr>
        <w:drawing>
          <wp:inline distT="0" distB="0" distL="0" distR="0" wp14:anchorId="2B524460" wp14:editId="5360893D">
            <wp:extent cx="5760720" cy="1785620"/>
            <wp:effectExtent l="0" t="0" r="0" b="508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D8B" w:rsidRPr="0009577A">
      <w:footerReference w:type="default" r:id="rId5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D8B" w:rsidRDefault="00436D8B" w:rsidP="00436D8B">
      <w:pPr>
        <w:spacing w:after="0" w:line="240" w:lineRule="auto"/>
      </w:pPr>
      <w:r>
        <w:separator/>
      </w:r>
    </w:p>
  </w:endnote>
  <w:endnote w:type="continuationSeparator" w:id="0">
    <w:p w:rsidR="00436D8B" w:rsidRDefault="00436D8B" w:rsidP="0043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8542117"/>
      <w:docPartObj>
        <w:docPartGallery w:val="Page Numbers (Bottom of Page)"/>
        <w:docPartUnique/>
      </w:docPartObj>
    </w:sdtPr>
    <w:sdtContent>
      <w:p w:rsidR="00436D8B" w:rsidRDefault="00436D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36D8B" w:rsidRDefault="00436D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D8B" w:rsidRDefault="00436D8B" w:rsidP="00436D8B">
      <w:pPr>
        <w:spacing w:after="0" w:line="240" w:lineRule="auto"/>
      </w:pPr>
      <w:r>
        <w:separator/>
      </w:r>
    </w:p>
  </w:footnote>
  <w:footnote w:type="continuationSeparator" w:id="0">
    <w:p w:rsidR="00436D8B" w:rsidRDefault="00436D8B" w:rsidP="00436D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77A"/>
    <w:rsid w:val="0009577A"/>
    <w:rsid w:val="00124C85"/>
    <w:rsid w:val="003A6360"/>
    <w:rsid w:val="003D03E8"/>
    <w:rsid w:val="003D30B7"/>
    <w:rsid w:val="00436D8B"/>
    <w:rsid w:val="00842BAF"/>
    <w:rsid w:val="00905A6E"/>
    <w:rsid w:val="00AC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BED65"/>
  <w15:chartTrackingRefBased/>
  <w15:docId w15:val="{691FD917-7C40-4A35-B449-75AC9AB4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9577A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577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436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6D8B"/>
  </w:style>
  <w:style w:type="paragraph" w:styleId="Fuzeile">
    <w:name w:val="footer"/>
    <w:basedOn w:val="Standard"/>
    <w:link w:val="FuzeileZchn"/>
    <w:uiPriority w:val="99"/>
    <w:unhideWhenUsed/>
    <w:rsid w:val="00436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6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footnotes" Target="footnotes.xml"/><Relationship Id="rId9" Type="http://schemas.openxmlformats.org/officeDocument/2006/relationships/hyperlink" Target="mailto:international@oldenburg.ihk.d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hyperlink" Target="https://www.ihk.de/die-ihk/ihk-finder-5507608" TargetMode="External"/><Relationship Id="rId51" Type="http://schemas.openxmlformats.org/officeDocument/2006/relationships/image" Target="media/image4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D7A9A11.dotm</Template>
  <TotalTime>0</TotalTime>
  <Pages>20</Pages>
  <Words>65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Beate Wilke</dc:creator>
  <cp:keywords/>
  <dc:description/>
  <cp:lastModifiedBy>Beate Wilke</cp:lastModifiedBy>
  <cp:revision>1</cp:revision>
  <dcterms:created xsi:type="dcterms:W3CDTF">2023-05-24T12:38:00Z</dcterms:created>
  <dcterms:modified xsi:type="dcterms:W3CDTF">2023-05-24T13:39:00Z</dcterms:modified>
</cp:coreProperties>
</file>